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A1177" w14:textId="05B5A93C" w:rsidR="00A75F41" w:rsidRPr="007334A3" w:rsidRDefault="000703DB" w:rsidP="005D4485">
      <w:pPr>
        <w:pStyle w:val="Corpsdetexte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Candidature à une mission particulière</w:t>
      </w:r>
      <w:r w:rsidR="002E2836">
        <w:rPr>
          <w:b/>
          <w:sz w:val="26"/>
          <w:szCs w:val="26"/>
        </w:rPr>
        <w:br/>
      </w:r>
      <w:r>
        <w:rPr>
          <w:b/>
          <w:sz w:val="26"/>
          <w:szCs w:val="26"/>
        </w:rPr>
        <w:t>Rentrée</w:t>
      </w:r>
      <w:r w:rsidRPr="002E2836">
        <w:rPr>
          <w:b/>
          <w:sz w:val="26"/>
          <w:szCs w:val="26"/>
        </w:rPr>
        <w:t xml:space="preserve"> 202</w:t>
      </w:r>
      <w:r w:rsidR="00516A53">
        <w:rPr>
          <w:b/>
          <w:sz w:val="26"/>
          <w:szCs w:val="26"/>
        </w:rPr>
        <w:t>6</w:t>
      </w:r>
    </w:p>
    <w:p w14:paraId="556CE62F" w14:textId="77777777" w:rsidR="00A75F41" w:rsidRDefault="00A75F41" w:rsidP="00D0570F">
      <w:pPr>
        <w:pStyle w:val="Corpsdetexte"/>
        <w:tabs>
          <w:tab w:val="left" w:leader="dot" w:pos="4990"/>
          <w:tab w:val="left" w:leader="dot" w:pos="9979"/>
        </w:tabs>
        <w:spacing w:before="360" w:after="120" w:line="264" w:lineRule="auto"/>
      </w:pPr>
      <w:r w:rsidRPr="00A75F41">
        <w:t>Nom</w:t>
      </w:r>
      <w:r w:rsidR="00E57C0F">
        <w:rPr>
          <w:rFonts w:ascii="Calibri" w:hAnsi="Calibri" w:cs="Calibri"/>
        </w:rPr>
        <w:t> </w:t>
      </w:r>
      <w:r w:rsidR="00E57C0F">
        <w:t xml:space="preserve">: </w:t>
      </w:r>
      <w:r w:rsidR="00E57C0F">
        <w:tab/>
      </w:r>
      <w:r w:rsidRPr="00A75F41">
        <w:t>Prénom</w:t>
      </w:r>
      <w:r w:rsidRPr="00A75F41">
        <w:rPr>
          <w:rFonts w:ascii="Calibri" w:hAnsi="Calibri" w:cs="Calibri"/>
        </w:rPr>
        <w:t> </w:t>
      </w:r>
      <w:r w:rsidRPr="00A75F41">
        <w:t>:</w:t>
      </w:r>
      <w:r w:rsidR="00F42E26">
        <w:t xml:space="preserve"> </w:t>
      </w:r>
      <w:r w:rsidR="00E57C0F">
        <w:tab/>
      </w:r>
    </w:p>
    <w:p w14:paraId="4DC77EC0" w14:textId="77777777" w:rsidR="00490F6F" w:rsidRDefault="00490F6F" w:rsidP="001D0075">
      <w:pPr>
        <w:pStyle w:val="Corpsdetexte"/>
        <w:tabs>
          <w:tab w:val="left" w:pos="4990"/>
          <w:tab w:val="right" w:leader="dot" w:pos="9979"/>
        </w:tabs>
        <w:spacing w:before="120" w:after="120" w:line="264" w:lineRule="auto"/>
      </w:pPr>
      <w:r>
        <w:t>Téléphone personnel</w:t>
      </w:r>
      <w:r>
        <w:rPr>
          <w:rFonts w:ascii="Calibri" w:hAnsi="Calibri" w:cs="Calibri"/>
        </w:rPr>
        <w:t> </w:t>
      </w:r>
      <w:r>
        <w:t xml:space="preserve">: </w:t>
      </w:r>
      <w:r w:rsidR="008F6DC9">
        <w:t>_ _ / _ _ / _ _ / _ _ / _ _</w:t>
      </w:r>
      <w:r>
        <w:tab/>
        <w:t>Courriel</w:t>
      </w:r>
      <w:r w:rsidRPr="00A75F41">
        <w:rPr>
          <w:rFonts w:ascii="Calibri" w:hAnsi="Calibri" w:cs="Calibri"/>
        </w:rPr>
        <w:t> </w:t>
      </w:r>
      <w:r w:rsidRPr="00A75F41">
        <w:t>:</w:t>
      </w:r>
      <w:r>
        <w:t xml:space="preserve"> </w:t>
      </w:r>
      <w:r>
        <w:tab/>
      </w:r>
      <w:r w:rsidRPr="00C46C6C">
        <w:rPr>
          <w:i/>
        </w:rPr>
        <w:t>@ac-nantes.fr</w:t>
      </w:r>
    </w:p>
    <w:p w14:paraId="7956783E" w14:textId="424C5A70" w:rsidR="00A75F41" w:rsidRDefault="001D0075" w:rsidP="001D0075">
      <w:pPr>
        <w:pStyle w:val="Corpsdetexte"/>
        <w:tabs>
          <w:tab w:val="right" w:leader="dot" w:pos="9979"/>
        </w:tabs>
        <w:spacing w:before="120" w:after="120" w:line="264" w:lineRule="auto"/>
      </w:pPr>
      <w:r>
        <w:t>Affectation en 202</w:t>
      </w:r>
      <w:r w:rsidR="00627362">
        <w:t>4</w:t>
      </w:r>
      <w:r>
        <w:t>-202</w:t>
      </w:r>
      <w:r w:rsidR="00627362">
        <w:t>5</w:t>
      </w:r>
      <w:r w:rsidR="00A75F41" w:rsidRPr="00A75F41">
        <w:rPr>
          <w:rFonts w:ascii="Calibri" w:hAnsi="Calibri" w:cs="Calibri"/>
        </w:rPr>
        <w:t> </w:t>
      </w:r>
      <w:r w:rsidR="00A75F41" w:rsidRPr="00A75F41">
        <w:t>:</w:t>
      </w:r>
      <w:r w:rsidR="00F42E26">
        <w:t xml:space="preserve"> </w:t>
      </w:r>
      <w:r w:rsidR="00FE599B">
        <w:tab/>
      </w:r>
    </w:p>
    <w:p w14:paraId="054FE354" w14:textId="77777777" w:rsidR="001A3875" w:rsidRDefault="001A3875" w:rsidP="001A3875">
      <w:pPr>
        <w:pStyle w:val="Corpsdetexte"/>
        <w:tabs>
          <w:tab w:val="right" w:leader="dot" w:pos="9979"/>
        </w:tabs>
        <w:spacing w:before="120" w:after="120" w:line="264" w:lineRule="auto"/>
      </w:pPr>
      <w:r>
        <w:t>Fonction</w:t>
      </w:r>
      <w:r>
        <w:rPr>
          <w:rFonts w:ascii="Calibri" w:hAnsi="Calibri" w:cs="Calibri"/>
        </w:rPr>
        <w:t> </w:t>
      </w:r>
      <w:r>
        <w:t xml:space="preserve">: </w:t>
      </w:r>
      <w:r>
        <w:tab/>
      </w:r>
    </w:p>
    <w:p w14:paraId="64D0CA48" w14:textId="77777777" w:rsidR="00CB6130" w:rsidRDefault="00490F6F" w:rsidP="001D0075">
      <w:pPr>
        <w:pStyle w:val="Corpsdetexte"/>
        <w:tabs>
          <w:tab w:val="right" w:leader="dot" w:pos="9979"/>
        </w:tabs>
        <w:spacing w:before="120" w:after="120" w:line="264" w:lineRule="auto"/>
      </w:pPr>
      <w:r>
        <w:t>Circonscription</w:t>
      </w:r>
      <w:r w:rsidR="00CB6130" w:rsidRPr="00CB6130">
        <w:t xml:space="preserve"> : </w:t>
      </w:r>
      <w:r w:rsidR="00CB6130" w:rsidRPr="00CB6130">
        <w:tab/>
      </w:r>
    </w:p>
    <w:p w14:paraId="775849B3" w14:textId="5CECD2D9" w:rsidR="002E2836" w:rsidRPr="002E2836" w:rsidRDefault="002E2836" w:rsidP="000703DB">
      <w:pPr>
        <w:spacing w:before="480" w:after="120" w:line="264" w:lineRule="auto"/>
        <w:rPr>
          <w:rFonts w:ascii="Marianne" w:hAnsi="Marianne"/>
          <w:sz w:val="20"/>
        </w:rPr>
      </w:pPr>
      <w:r w:rsidRPr="002E2836">
        <w:rPr>
          <w:rFonts w:ascii="Marianne" w:hAnsi="Marianne"/>
          <w:b/>
          <w:sz w:val="20"/>
        </w:rPr>
        <w:t xml:space="preserve">Vœu exprimé pour </w:t>
      </w:r>
      <w:r w:rsidR="00EE46F9">
        <w:rPr>
          <w:rFonts w:ascii="Marianne" w:hAnsi="Marianne"/>
          <w:b/>
          <w:sz w:val="20"/>
        </w:rPr>
        <w:t>une mission particulière à</w:t>
      </w:r>
      <w:r w:rsidRPr="002E2836">
        <w:rPr>
          <w:rFonts w:ascii="Marianne" w:hAnsi="Marianne"/>
          <w:b/>
          <w:sz w:val="20"/>
        </w:rPr>
        <w:t xml:space="preserve"> la rentrée 202</w:t>
      </w:r>
      <w:r w:rsidR="00516A53">
        <w:rPr>
          <w:rFonts w:ascii="Marianne" w:hAnsi="Marianne"/>
          <w:b/>
          <w:sz w:val="20"/>
        </w:rPr>
        <w:t>6</w:t>
      </w:r>
      <w:r w:rsidR="004340B6">
        <w:rPr>
          <w:rFonts w:ascii="Calibri" w:hAnsi="Calibri" w:cs="Calibri"/>
          <w:b/>
          <w:sz w:val="20"/>
        </w:rPr>
        <w:t> </w:t>
      </w:r>
      <w:r w:rsidR="004340B6">
        <w:rPr>
          <w:rFonts w:ascii="Marianne" w:hAnsi="Marianne"/>
          <w:b/>
          <w:sz w:val="20"/>
        </w:rPr>
        <w:t xml:space="preserve">: </w:t>
      </w:r>
    </w:p>
    <w:p w14:paraId="3C8590A1" w14:textId="06B7C899" w:rsidR="002E2836" w:rsidRPr="002E2836" w:rsidRDefault="002E2836" w:rsidP="000703DB">
      <w:pPr>
        <w:spacing w:after="120" w:line="264" w:lineRule="auto"/>
        <w:ind w:firstLine="425"/>
        <w:rPr>
          <w:rFonts w:ascii="Marianne" w:hAnsi="Marianne"/>
          <w:sz w:val="20"/>
        </w:rPr>
      </w:pPr>
      <w:r w:rsidRPr="002E2836">
        <w:rPr>
          <w:rFonts w:ascii="Marianne" w:hAnsi="Marianne" w:cs="Marianne"/>
          <w:sz w:val="20"/>
        </w:rPr>
        <w:t>………</w:t>
      </w:r>
      <w:r w:rsidR="004340B6">
        <w:rPr>
          <w:rFonts w:ascii="Marianne" w:hAnsi="Marianne" w:cs="Marianne"/>
          <w:sz w:val="20"/>
        </w:rPr>
        <w:t>…………….</w:t>
      </w:r>
      <w:r w:rsidRPr="002E2836">
        <w:rPr>
          <w:rFonts w:ascii="Marianne" w:hAnsi="Marianne" w:cs="Marianne"/>
          <w:sz w:val="20"/>
        </w:rPr>
        <w:t>………………………………………………………</w:t>
      </w:r>
      <w:r w:rsidR="000703DB">
        <w:rPr>
          <w:rFonts w:ascii="Marianne" w:hAnsi="Marianne" w:cs="Marianne"/>
          <w:sz w:val="20"/>
        </w:rPr>
        <w:t>……………………………………………………………………………………………………</w:t>
      </w:r>
    </w:p>
    <w:p w14:paraId="39CF6214" w14:textId="28867E2C" w:rsidR="00A75F41" w:rsidRPr="00A75F41" w:rsidRDefault="001D0075" w:rsidP="000703DB">
      <w:pPr>
        <w:pStyle w:val="Corpsdetexte"/>
        <w:spacing w:before="480" w:line="264" w:lineRule="auto"/>
      </w:pPr>
      <w:r>
        <w:tab/>
      </w:r>
      <w:r w:rsidR="00A75F41" w:rsidRPr="00A75F41">
        <w:t>Date</w:t>
      </w:r>
      <w:r w:rsidR="00A75F41" w:rsidRPr="00A75F41">
        <w:rPr>
          <w:rFonts w:ascii="Calibri" w:hAnsi="Calibri" w:cs="Calibri"/>
        </w:rPr>
        <w:t> </w:t>
      </w:r>
      <w:r w:rsidR="00A75F41" w:rsidRPr="00A75F41">
        <w:t>:</w:t>
      </w:r>
      <w:r>
        <w:t xml:space="preserve">  _ _ / _ _ / 202</w:t>
      </w:r>
      <w:r w:rsidR="00627362">
        <w:t>5</w:t>
      </w:r>
      <w:r w:rsidR="001C4170">
        <w:tab/>
      </w:r>
      <w:r w:rsidR="00A75F41" w:rsidRPr="00A75F41">
        <w:tab/>
        <w:t>Signature</w:t>
      </w:r>
      <w:r w:rsidR="00A75F41" w:rsidRPr="00A75F41">
        <w:rPr>
          <w:rFonts w:ascii="Calibri" w:hAnsi="Calibri" w:cs="Calibri"/>
        </w:rPr>
        <w:t> </w:t>
      </w:r>
      <w:r w:rsidR="00A75F41" w:rsidRPr="00A75F41">
        <w:t>:</w:t>
      </w:r>
    </w:p>
    <w:p w14:paraId="63F261F2" w14:textId="77777777" w:rsidR="00A75F41" w:rsidRDefault="00A75F41" w:rsidP="000703DB">
      <w:pPr>
        <w:pStyle w:val="Corpsdetexte"/>
        <w:spacing w:before="480" w:line="264" w:lineRule="auto"/>
      </w:pPr>
    </w:p>
    <w:p w14:paraId="64A46218" w14:textId="77777777" w:rsidR="00EB75FC" w:rsidRPr="00A75F41" w:rsidRDefault="00EB75FC" w:rsidP="001D0075">
      <w:pPr>
        <w:pStyle w:val="Corpsdetexte"/>
        <w:spacing w:line="264" w:lineRule="auto"/>
      </w:pPr>
    </w:p>
    <w:p w14:paraId="1154231D" w14:textId="77777777" w:rsidR="00FE4D92" w:rsidRPr="00FE4D92" w:rsidRDefault="00FE4D92" w:rsidP="001D0075">
      <w:pPr>
        <w:pStyle w:val="Corpsdetexte"/>
        <w:spacing w:line="264" w:lineRule="auto"/>
        <w:jc w:val="center"/>
        <w:rPr>
          <w:b/>
          <w:u w:val="single"/>
        </w:rPr>
      </w:pPr>
      <w:r w:rsidRPr="00FE4D92">
        <w:rPr>
          <w:b/>
          <w:u w:val="single"/>
        </w:rPr>
        <w:t>Vous voudrez bien accompagner votre demande d’un courrier explicitant vos motivations.</w:t>
      </w:r>
    </w:p>
    <w:p w14:paraId="63D3D4B1" w14:textId="77777777" w:rsidR="00A75F41" w:rsidRPr="00A75F41" w:rsidRDefault="00A75F41" w:rsidP="001D0075">
      <w:pPr>
        <w:pStyle w:val="Corpsdetexte"/>
        <w:spacing w:line="264" w:lineRule="auto"/>
      </w:pPr>
    </w:p>
    <w:p w14:paraId="50937D3D" w14:textId="0C348585" w:rsidR="00165B13" w:rsidRDefault="00D80EA8" w:rsidP="001D00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center"/>
        <w:rPr>
          <w:rFonts w:ascii="Marianne" w:hAnsi="Marianne"/>
          <w:sz w:val="20"/>
          <w:szCs w:val="20"/>
        </w:rPr>
      </w:pPr>
      <w:r w:rsidRPr="00E65AC4">
        <w:rPr>
          <w:rFonts w:ascii="Marianne" w:hAnsi="Marianne"/>
          <w:sz w:val="20"/>
          <w:szCs w:val="20"/>
        </w:rPr>
        <w:t>Dossier à transmettre pour</w:t>
      </w:r>
      <w:r w:rsidR="00E36308">
        <w:rPr>
          <w:rFonts w:ascii="Marianne" w:hAnsi="Marianne"/>
          <w:sz w:val="20"/>
          <w:szCs w:val="20"/>
        </w:rPr>
        <w:t xml:space="preserve"> </w:t>
      </w:r>
      <w:r w:rsidR="00E36308" w:rsidRPr="00FA6C76">
        <w:rPr>
          <w:rFonts w:ascii="Marianne" w:hAnsi="Marianne"/>
          <w:sz w:val="20"/>
          <w:szCs w:val="20"/>
        </w:rPr>
        <w:t xml:space="preserve">le </w:t>
      </w:r>
      <w:r w:rsidR="00A8507F">
        <w:rPr>
          <w:rFonts w:ascii="Marianne" w:hAnsi="Marianne"/>
          <w:b/>
          <w:sz w:val="20"/>
          <w:szCs w:val="20"/>
        </w:rPr>
        <w:t>mercredi 10</w:t>
      </w:r>
      <w:r w:rsidR="00AF6155">
        <w:rPr>
          <w:rFonts w:ascii="Marianne" w:hAnsi="Marianne"/>
          <w:b/>
          <w:sz w:val="20"/>
          <w:szCs w:val="20"/>
        </w:rPr>
        <w:t xml:space="preserve"> juin</w:t>
      </w:r>
      <w:r w:rsidR="004A142E">
        <w:rPr>
          <w:rFonts w:ascii="Marianne" w:hAnsi="Marianne"/>
          <w:b/>
          <w:sz w:val="20"/>
          <w:szCs w:val="20"/>
        </w:rPr>
        <w:t xml:space="preserve"> 202</w:t>
      </w:r>
      <w:r w:rsidR="00AC094F">
        <w:rPr>
          <w:rFonts w:ascii="Marianne" w:hAnsi="Marianne"/>
          <w:b/>
          <w:sz w:val="20"/>
          <w:szCs w:val="20"/>
        </w:rPr>
        <w:t>6</w:t>
      </w:r>
      <w:r w:rsidRPr="0094590A">
        <w:rPr>
          <w:rFonts w:ascii="Marianne" w:hAnsi="Marianne"/>
          <w:b/>
          <w:sz w:val="20"/>
          <w:szCs w:val="20"/>
        </w:rPr>
        <w:t xml:space="preserve"> </w:t>
      </w:r>
      <w:r w:rsidR="00596788">
        <w:rPr>
          <w:rFonts w:ascii="Marianne" w:hAnsi="Marianne"/>
          <w:b/>
          <w:sz w:val="20"/>
          <w:szCs w:val="20"/>
        </w:rPr>
        <w:t xml:space="preserve">à </w:t>
      </w:r>
      <w:r w:rsidRPr="0094590A">
        <w:rPr>
          <w:rFonts w:ascii="Marianne" w:hAnsi="Marianne"/>
          <w:b/>
          <w:sz w:val="20"/>
          <w:szCs w:val="20"/>
        </w:rPr>
        <w:t>12h00</w:t>
      </w:r>
      <w:r w:rsidR="007B3F6E" w:rsidRPr="00627362">
        <w:rPr>
          <w:rFonts w:ascii="Marianne" w:hAnsi="Marianne"/>
          <w:sz w:val="20"/>
          <w:szCs w:val="20"/>
        </w:rPr>
        <w:t>,</w:t>
      </w:r>
      <w:r w:rsidRPr="00FA6C76">
        <w:rPr>
          <w:rFonts w:ascii="Marianne" w:hAnsi="Marianne"/>
          <w:sz w:val="20"/>
          <w:szCs w:val="20"/>
        </w:rPr>
        <w:t xml:space="preserve"> </w:t>
      </w:r>
      <w:r w:rsidR="007B3F6E" w:rsidRPr="00FA6C76">
        <w:rPr>
          <w:rFonts w:ascii="Marianne" w:hAnsi="Marianne"/>
          <w:sz w:val="20"/>
          <w:szCs w:val="20"/>
        </w:rPr>
        <w:t>délai</w:t>
      </w:r>
      <w:r w:rsidR="007B3F6E" w:rsidRPr="00E65AC4">
        <w:rPr>
          <w:rFonts w:ascii="Marianne" w:hAnsi="Marianne"/>
          <w:sz w:val="20"/>
          <w:szCs w:val="20"/>
        </w:rPr>
        <w:t xml:space="preserve"> de rigueur,</w:t>
      </w:r>
    </w:p>
    <w:p w14:paraId="45387F6D" w14:textId="57DD208B" w:rsidR="007B0127" w:rsidRPr="00E65AC4" w:rsidRDefault="007B0127" w:rsidP="001D00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center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par courriel</w:t>
      </w:r>
      <w:r w:rsidRPr="00E65AC4">
        <w:rPr>
          <w:rFonts w:ascii="Marianne" w:hAnsi="Marianne"/>
          <w:sz w:val="20"/>
          <w:szCs w:val="20"/>
        </w:rPr>
        <w:t xml:space="preserve"> </w:t>
      </w:r>
      <w:r w:rsidR="00AF6155" w:rsidRPr="00E65AC4">
        <w:rPr>
          <w:rFonts w:ascii="Marianne" w:hAnsi="Marianne"/>
          <w:sz w:val="20"/>
          <w:szCs w:val="20"/>
        </w:rPr>
        <w:t>à l’IEN de votre circonscription</w:t>
      </w:r>
      <w:r w:rsidR="00AF6155">
        <w:rPr>
          <w:rFonts w:ascii="Marianne" w:hAnsi="Marianne"/>
          <w:sz w:val="20"/>
          <w:szCs w:val="20"/>
        </w:rPr>
        <w:t xml:space="preserve"> et copie </w:t>
      </w:r>
      <w:r>
        <w:rPr>
          <w:rFonts w:ascii="Marianne" w:hAnsi="Marianne"/>
          <w:sz w:val="20"/>
          <w:szCs w:val="20"/>
        </w:rPr>
        <w:t>à la DSDEN</w:t>
      </w:r>
      <w:r w:rsidRPr="00E65AC4">
        <w:rPr>
          <w:rFonts w:ascii="Marianne" w:hAnsi="Marianne"/>
          <w:sz w:val="20"/>
          <w:szCs w:val="20"/>
        </w:rPr>
        <w:t xml:space="preserve"> </w:t>
      </w:r>
      <w:hyperlink r:id="rId11" w:history="1">
        <w:r w:rsidR="008D2FC3" w:rsidRPr="00715E88">
          <w:rPr>
            <w:rStyle w:val="Lienhypertexte"/>
            <w:rFonts w:ascii="Marianne" w:hAnsi="Marianne"/>
            <w:i/>
            <w:sz w:val="20"/>
            <w:szCs w:val="20"/>
          </w:rPr>
          <w:t>ce.drh2-85@ac-nantes.fr</w:t>
        </w:r>
      </w:hyperlink>
    </w:p>
    <w:p w14:paraId="237D5284" w14:textId="77777777" w:rsidR="00A75F41" w:rsidRDefault="00A75F41" w:rsidP="001D0075">
      <w:pPr>
        <w:pStyle w:val="Corpsdetexte"/>
        <w:spacing w:line="264" w:lineRule="auto"/>
      </w:pPr>
    </w:p>
    <w:p w14:paraId="19D3443C" w14:textId="77777777" w:rsidR="000A21D5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  <w:r w:rsidRPr="00AB2C1E">
        <w:rPr>
          <w:rFonts w:ascii="Marianne" w:eastAsia="Calibri" w:hAnsi="Marianne" w:cs="Times New Roman"/>
          <w:sz w:val="20"/>
          <w:szCs w:val="20"/>
        </w:rPr>
        <w:t>Avis de l’Inspecteur de l’Éducation Nationale</w:t>
      </w:r>
      <w:r w:rsidRPr="00AB2C1E">
        <w:rPr>
          <w:rFonts w:ascii="Calibri" w:eastAsia="Calibri" w:hAnsi="Calibri" w:cs="Calibri"/>
          <w:sz w:val="20"/>
          <w:szCs w:val="20"/>
        </w:rPr>
        <w:t> </w:t>
      </w:r>
      <w:r w:rsidRPr="00AB2C1E">
        <w:rPr>
          <w:rFonts w:ascii="Marianne" w:eastAsia="Calibri" w:hAnsi="Marianne" w:cs="Times New Roman"/>
          <w:sz w:val="20"/>
          <w:szCs w:val="20"/>
        </w:rPr>
        <w:t>:</w:t>
      </w:r>
    </w:p>
    <w:p w14:paraId="25A3A7FE" w14:textId="77777777" w:rsidR="00E65AC4" w:rsidRDefault="00E65AC4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12708382" w14:textId="77777777" w:rsidR="000E471A" w:rsidRPr="00AB2C1E" w:rsidRDefault="000E471A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0171C99A" w14:textId="77777777" w:rsidR="00FE503B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054FD557" w14:textId="77777777" w:rsidR="001111A5" w:rsidRDefault="0067337F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ind w:firstLine="720"/>
        <w:rPr>
          <w:rFonts w:ascii="Marianne" w:eastAsia="Calibri" w:hAnsi="Marianne" w:cs="Times New Roman"/>
          <w:sz w:val="20"/>
          <w:szCs w:val="20"/>
        </w:rPr>
      </w:pPr>
      <w:r w:rsidRPr="00AB2C1E">
        <w:rPr>
          <w:rFonts w:ascii="Marianne" w:eastAsia="Calibri" w:hAnsi="Marianne" w:cs="Times New Roman"/>
          <w:sz w:val="20"/>
          <w:szCs w:val="20"/>
        </w:rPr>
        <w:t>Date</w:t>
      </w:r>
      <w:r w:rsidRPr="00AB2C1E">
        <w:rPr>
          <w:rFonts w:ascii="Calibri" w:eastAsia="Calibri" w:hAnsi="Calibri" w:cs="Calibri"/>
          <w:sz w:val="20"/>
          <w:szCs w:val="20"/>
        </w:rPr>
        <w:t> </w:t>
      </w:r>
      <w:r w:rsidRPr="00AB2C1E">
        <w:rPr>
          <w:rFonts w:ascii="Marianne" w:eastAsia="Calibri" w:hAnsi="Marianne" w:cs="Times New Roman"/>
          <w:sz w:val="20"/>
          <w:szCs w:val="20"/>
        </w:rPr>
        <w:t>:  _ _ / _ _ / 20 _ _</w:t>
      </w:r>
      <w:r w:rsidRPr="00AB2C1E">
        <w:rPr>
          <w:rFonts w:ascii="Marianne" w:eastAsia="Calibri" w:hAnsi="Marianne" w:cs="Times New Roman"/>
          <w:sz w:val="20"/>
          <w:szCs w:val="20"/>
        </w:rPr>
        <w:tab/>
      </w:r>
      <w:r w:rsidRPr="00AB2C1E">
        <w:rPr>
          <w:rFonts w:ascii="Marianne" w:eastAsia="Calibri" w:hAnsi="Marianne" w:cs="Times New Roman"/>
          <w:sz w:val="20"/>
          <w:szCs w:val="20"/>
        </w:rPr>
        <w:tab/>
        <w:t>Signature</w:t>
      </w:r>
      <w:r w:rsidR="00FE503B" w:rsidRPr="00AB2C1E">
        <w:rPr>
          <w:rFonts w:ascii="Marianne" w:eastAsia="Calibri" w:hAnsi="Marianne" w:cs="Times New Roman"/>
          <w:sz w:val="20"/>
          <w:szCs w:val="20"/>
        </w:rPr>
        <w:t xml:space="preserve"> :</w:t>
      </w:r>
    </w:p>
    <w:p w14:paraId="62B82D84" w14:textId="77777777" w:rsidR="00B81331" w:rsidRPr="00AB2C1E" w:rsidRDefault="00B81331" w:rsidP="00B8133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4EB70E28" w14:textId="77777777" w:rsidR="00E6711D" w:rsidRPr="00AB2C1E" w:rsidRDefault="00E6711D" w:rsidP="00E6711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5FA6F004" w14:textId="77777777" w:rsidR="00FE503B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  <w:r w:rsidRPr="00AB2C1E">
        <w:rPr>
          <w:rFonts w:ascii="Marianne" w:eastAsia="Calibri" w:hAnsi="Marianne" w:cs="Times New Roman"/>
          <w:sz w:val="20"/>
          <w:szCs w:val="20"/>
        </w:rPr>
        <w:t xml:space="preserve">Avis de la commission </w:t>
      </w:r>
      <w:r w:rsidR="007334A3">
        <w:rPr>
          <w:rFonts w:ascii="Marianne" w:eastAsia="Calibri" w:hAnsi="Marianne" w:cs="Times New Roman"/>
          <w:sz w:val="20"/>
          <w:szCs w:val="20"/>
        </w:rPr>
        <w:t xml:space="preserve">d’étude des candidatures </w:t>
      </w:r>
      <w:r w:rsidRPr="00AB2C1E">
        <w:rPr>
          <w:rFonts w:ascii="Marianne" w:eastAsia="Calibri" w:hAnsi="Marianne" w:cs="Times New Roman"/>
          <w:sz w:val="20"/>
          <w:szCs w:val="20"/>
        </w:rPr>
        <w:t>:</w:t>
      </w:r>
    </w:p>
    <w:p w14:paraId="2252C157" w14:textId="77777777" w:rsidR="00FE503B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4FCD7CE8" w14:textId="77777777" w:rsidR="00B54EEA" w:rsidRPr="00AB2C1E" w:rsidRDefault="00B54EEA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56B7A560" w14:textId="77777777" w:rsidR="00FE503B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5E5026E5" w14:textId="6AC7BE2A" w:rsidR="00FE503B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ind w:firstLine="720"/>
        <w:rPr>
          <w:rFonts w:ascii="Marianne" w:eastAsia="Calibri" w:hAnsi="Marianne" w:cs="Times New Roman"/>
          <w:sz w:val="20"/>
          <w:szCs w:val="20"/>
        </w:rPr>
      </w:pPr>
      <w:r w:rsidRPr="00AB2C1E">
        <w:rPr>
          <w:rFonts w:ascii="Marianne" w:eastAsia="Calibri" w:hAnsi="Marianne" w:cs="Times New Roman"/>
          <w:sz w:val="20"/>
          <w:szCs w:val="20"/>
        </w:rPr>
        <w:t>Date</w:t>
      </w:r>
      <w:r w:rsidRPr="00AB2C1E">
        <w:rPr>
          <w:rFonts w:ascii="Calibri" w:eastAsia="Calibri" w:hAnsi="Calibri" w:cs="Calibri"/>
          <w:sz w:val="20"/>
          <w:szCs w:val="20"/>
        </w:rPr>
        <w:t> </w:t>
      </w:r>
      <w:r w:rsidRPr="00AB2C1E">
        <w:rPr>
          <w:rFonts w:ascii="Marianne" w:eastAsia="Calibri" w:hAnsi="Marianne" w:cs="Times New Roman"/>
          <w:sz w:val="20"/>
          <w:szCs w:val="20"/>
        </w:rPr>
        <w:t>:  _ _ / _ _ / 20 _ _</w:t>
      </w:r>
      <w:r w:rsidRPr="00AB2C1E">
        <w:rPr>
          <w:rFonts w:ascii="Marianne" w:eastAsia="Calibri" w:hAnsi="Marianne" w:cs="Times New Roman"/>
          <w:sz w:val="20"/>
          <w:szCs w:val="20"/>
        </w:rPr>
        <w:tab/>
      </w:r>
      <w:r w:rsidRPr="00AB2C1E">
        <w:rPr>
          <w:rFonts w:ascii="Marianne" w:eastAsia="Calibri" w:hAnsi="Marianne" w:cs="Times New Roman"/>
          <w:sz w:val="20"/>
          <w:szCs w:val="20"/>
        </w:rPr>
        <w:tab/>
        <w:t xml:space="preserve">Signature </w:t>
      </w:r>
      <w:r w:rsidR="00882E7E">
        <w:rPr>
          <w:rFonts w:ascii="Marianne" w:eastAsia="Calibri" w:hAnsi="Marianne" w:cs="Times New Roman"/>
          <w:sz w:val="20"/>
          <w:szCs w:val="20"/>
        </w:rPr>
        <w:t>du président</w:t>
      </w:r>
      <w:r w:rsidRPr="00AB2C1E">
        <w:rPr>
          <w:rFonts w:ascii="Marianne" w:eastAsia="Calibri" w:hAnsi="Marianne" w:cs="Times New Roman"/>
          <w:sz w:val="20"/>
          <w:szCs w:val="20"/>
        </w:rPr>
        <w:t xml:space="preserve"> de la commission :</w:t>
      </w:r>
    </w:p>
    <w:p w14:paraId="43F102EC" w14:textId="77777777" w:rsidR="00FE503B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1009E883" w14:textId="77777777" w:rsidR="001D0075" w:rsidRPr="00AB2C1E" w:rsidRDefault="001D0075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sectPr w:rsidR="001D0075" w:rsidRPr="00AB2C1E" w:rsidSect="00B54EEA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10" w:h="16840" w:code="9"/>
      <w:pgMar w:top="964" w:right="964" w:bottom="426" w:left="964" w:header="96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CEE6A" w14:textId="77777777" w:rsidR="00292C9A" w:rsidRDefault="00292C9A" w:rsidP="0079276E">
      <w:r>
        <w:separator/>
      </w:r>
    </w:p>
  </w:endnote>
  <w:endnote w:type="continuationSeparator" w:id="0">
    <w:p w14:paraId="16649FC6" w14:textId="77777777" w:rsidR="00292C9A" w:rsidRDefault="00292C9A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BC736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120"/>
      <w:contextualSpacing/>
      <w:rPr>
        <w:rFonts w:ascii="Marianne" w:hAnsi="Marianne"/>
        <w:b/>
        <w:sz w:val="16"/>
        <w:szCs w:val="16"/>
      </w:rPr>
    </w:pPr>
    <w:r>
      <w:rPr>
        <w:rFonts w:ascii="Marianne" w:hAnsi="Marianne"/>
        <w:b/>
        <w:sz w:val="16"/>
        <w:szCs w:val="16"/>
      </w:rPr>
      <w:t>Division des ressources humaines – DRH2</w:t>
    </w:r>
  </w:p>
  <w:p w14:paraId="545618B7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b/>
        <w:sz w:val="16"/>
        <w:szCs w:val="16"/>
      </w:rPr>
    </w:pPr>
    <w:r>
      <w:rPr>
        <w:rFonts w:ascii="Marianne" w:hAnsi="Marianne"/>
        <w:b/>
        <w:sz w:val="16"/>
        <w:szCs w:val="16"/>
      </w:rPr>
      <w:t>DSDEN de Vendée</w:t>
    </w:r>
  </w:p>
  <w:p w14:paraId="05FF03DE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Cité administrative Travot</w:t>
    </w:r>
  </w:p>
  <w:p w14:paraId="234417E5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Rue du 93ème régiment d'infanterie - BP 777</w:t>
    </w:r>
  </w:p>
  <w:p w14:paraId="0655612B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85020 La Roche-sur-Yon CEDEX</w:t>
    </w:r>
  </w:p>
  <w:p w14:paraId="147D7236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Tél</w:t>
    </w:r>
    <w:r>
      <w:rPr>
        <w:rFonts w:ascii="Calibri" w:hAnsi="Calibri" w:cs="Calibri"/>
        <w:sz w:val="16"/>
        <w:szCs w:val="16"/>
      </w:rPr>
      <w:t> </w:t>
    </w:r>
    <w:r>
      <w:rPr>
        <w:rFonts w:ascii="Marianne" w:hAnsi="Marianne"/>
        <w:sz w:val="16"/>
        <w:szCs w:val="16"/>
      </w:rPr>
      <w:t>: 02 51 45 72 35</w:t>
    </w:r>
  </w:p>
  <w:p w14:paraId="2B932EF3" w14:textId="77777777" w:rsidR="001E4204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Mél</w:t>
    </w:r>
    <w:r>
      <w:rPr>
        <w:rFonts w:ascii="Calibri" w:hAnsi="Calibri" w:cs="Calibri"/>
        <w:sz w:val="16"/>
        <w:szCs w:val="16"/>
      </w:rPr>
      <w:t> </w:t>
    </w:r>
    <w:r>
      <w:rPr>
        <w:rFonts w:ascii="Marianne" w:hAnsi="Marianne"/>
        <w:sz w:val="16"/>
        <w:szCs w:val="16"/>
      </w:rPr>
      <w:t>: ce.pub185@ac-nantes.fr</w:t>
    </w:r>
    <w:r w:rsidR="001E4204">
      <w:rPr>
        <w:rFonts w:ascii="Marianne" w:hAnsi="Marianne"/>
        <w:position w:val="1"/>
        <w:sz w:val="16"/>
        <w:szCs w:val="16"/>
      </w:rPr>
      <w:tab/>
    </w:r>
    <w:r w:rsidR="001E4204">
      <w:rPr>
        <w:rStyle w:val="Numrodepage"/>
        <w:rFonts w:ascii="Marianne" w:hAnsi="Marianne"/>
        <w:bCs/>
        <w:sz w:val="16"/>
        <w:szCs w:val="16"/>
      </w:rPr>
      <w:fldChar w:fldCharType="begin"/>
    </w:r>
    <w:r w:rsidR="001E4204">
      <w:rPr>
        <w:rStyle w:val="Numrodepage"/>
        <w:rFonts w:ascii="Marianne" w:hAnsi="Marianne"/>
        <w:bCs/>
        <w:sz w:val="16"/>
        <w:szCs w:val="16"/>
      </w:rPr>
      <w:instrText>PAGE  \* Arabic  \* MERGEFORMAT</w:instrText>
    </w:r>
    <w:r w:rsidR="001E4204">
      <w:rPr>
        <w:rStyle w:val="Numrodepage"/>
        <w:rFonts w:ascii="Marianne" w:hAnsi="Marianne"/>
        <w:bCs/>
        <w:sz w:val="16"/>
        <w:szCs w:val="16"/>
      </w:rPr>
      <w:fldChar w:fldCharType="separate"/>
    </w:r>
    <w:r w:rsidR="00B81331">
      <w:rPr>
        <w:rStyle w:val="Numrodepage"/>
        <w:rFonts w:ascii="Marianne" w:hAnsi="Marianne"/>
        <w:bCs/>
        <w:noProof/>
        <w:sz w:val="16"/>
        <w:szCs w:val="16"/>
      </w:rPr>
      <w:t>2</w:t>
    </w:r>
    <w:r w:rsidR="001E4204">
      <w:rPr>
        <w:rStyle w:val="Numrodepage"/>
        <w:rFonts w:ascii="Marianne" w:hAnsi="Marianne"/>
        <w:bCs/>
        <w:sz w:val="16"/>
        <w:szCs w:val="16"/>
      </w:rPr>
      <w:fldChar w:fldCharType="end"/>
    </w:r>
    <w:r w:rsidR="001E4204">
      <w:rPr>
        <w:rStyle w:val="Numrodepage"/>
        <w:rFonts w:ascii="Marianne" w:hAnsi="Marianne"/>
        <w:bCs/>
        <w:sz w:val="16"/>
        <w:szCs w:val="16"/>
      </w:rPr>
      <w:t>/</w:t>
    </w:r>
    <w:r w:rsidR="001E4204">
      <w:rPr>
        <w:rStyle w:val="Numrodepage"/>
        <w:rFonts w:ascii="Marianne" w:hAnsi="Marianne"/>
        <w:bCs/>
        <w:sz w:val="16"/>
        <w:szCs w:val="16"/>
      </w:rPr>
      <w:fldChar w:fldCharType="begin"/>
    </w:r>
    <w:r w:rsidR="001E4204">
      <w:rPr>
        <w:rStyle w:val="Numrodepage"/>
        <w:rFonts w:ascii="Marianne" w:hAnsi="Marianne"/>
        <w:bCs/>
        <w:sz w:val="16"/>
        <w:szCs w:val="16"/>
      </w:rPr>
      <w:instrText>NUMPAGES  \* Arabic  \* MERGEFORMAT</w:instrText>
    </w:r>
    <w:r w:rsidR="001E4204">
      <w:rPr>
        <w:rStyle w:val="Numrodepage"/>
        <w:rFonts w:ascii="Marianne" w:hAnsi="Marianne"/>
        <w:bCs/>
        <w:sz w:val="16"/>
        <w:szCs w:val="16"/>
      </w:rPr>
      <w:fldChar w:fldCharType="separate"/>
    </w:r>
    <w:r w:rsidR="00FA6C76">
      <w:rPr>
        <w:rStyle w:val="Numrodepage"/>
        <w:rFonts w:ascii="Marianne" w:hAnsi="Marianne"/>
        <w:bCs/>
        <w:noProof/>
        <w:sz w:val="16"/>
        <w:szCs w:val="16"/>
      </w:rPr>
      <w:t>1</w:t>
    </w:r>
    <w:r w:rsidR="001E4204">
      <w:rPr>
        <w:rStyle w:val="Numrodepage"/>
        <w:rFonts w:ascii="Marianne" w:hAnsi="Marianne"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5FEB5" w14:textId="77777777" w:rsidR="007334A3" w:rsidRDefault="007334A3" w:rsidP="007334A3">
    <w:pPr>
      <w:pStyle w:val="Pieddepage"/>
      <w:tabs>
        <w:tab w:val="clear" w:pos="4513"/>
        <w:tab w:val="center" w:pos="4990"/>
      </w:tabs>
      <w:spacing w:before="120"/>
      <w:contextualSpacing/>
      <w:rPr>
        <w:rFonts w:ascii="Marianne" w:hAnsi="Marianne"/>
        <w:b/>
        <w:sz w:val="16"/>
        <w:szCs w:val="16"/>
      </w:rPr>
    </w:pPr>
    <w:r>
      <w:rPr>
        <w:rFonts w:ascii="Marianne" w:hAnsi="Marianne"/>
        <w:b/>
        <w:sz w:val="16"/>
        <w:szCs w:val="16"/>
      </w:rPr>
      <w:t xml:space="preserve">Division </w:t>
    </w:r>
    <w:r w:rsidR="002E2836">
      <w:rPr>
        <w:rFonts w:ascii="Marianne" w:hAnsi="Marianne"/>
        <w:b/>
        <w:sz w:val="16"/>
        <w:szCs w:val="16"/>
      </w:rPr>
      <w:t>des ressources humaines – DRH2</w:t>
    </w:r>
  </w:p>
  <w:p w14:paraId="39F92D16" w14:textId="77777777" w:rsidR="007334A3" w:rsidRDefault="007334A3" w:rsidP="007334A3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b/>
        <w:sz w:val="16"/>
        <w:szCs w:val="16"/>
      </w:rPr>
    </w:pPr>
    <w:r>
      <w:rPr>
        <w:rFonts w:ascii="Marianne" w:hAnsi="Marianne"/>
        <w:b/>
        <w:sz w:val="16"/>
        <w:szCs w:val="16"/>
      </w:rPr>
      <w:t>DSDEN de Vendée</w:t>
    </w:r>
  </w:p>
  <w:p w14:paraId="62F28839" w14:textId="064054D6" w:rsidR="007334A3" w:rsidRDefault="007334A3" w:rsidP="007334A3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Cité administrative Travot</w:t>
    </w:r>
    <w:r w:rsidR="004F53FF">
      <w:rPr>
        <w:rFonts w:ascii="Marianne" w:hAnsi="Marianne"/>
        <w:sz w:val="16"/>
        <w:szCs w:val="16"/>
      </w:rPr>
      <w:t xml:space="preserve"> - </w:t>
    </w:r>
    <w:r>
      <w:rPr>
        <w:rFonts w:ascii="Marianne" w:hAnsi="Marianne"/>
        <w:sz w:val="16"/>
        <w:szCs w:val="16"/>
      </w:rPr>
      <w:t>Rue du 93ème régiment d'infanterie - BP 777</w:t>
    </w:r>
  </w:p>
  <w:p w14:paraId="0D60D77D" w14:textId="77777777" w:rsidR="007334A3" w:rsidRDefault="007334A3" w:rsidP="007334A3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85020 La Roche-sur-Yon CEDEX</w:t>
    </w:r>
  </w:p>
  <w:p w14:paraId="573795A6" w14:textId="77777777" w:rsidR="007334A3" w:rsidRDefault="007334A3" w:rsidP="007334A3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Tél</w:t>
    </w:r>
    <w:r>
      <w:rPr>
        <w:rFonts w:ascii="Calibri" w:hAnsi="Calibri" w:cs="Calibri"/>
        <w:sz w:val="16"/>
        <w:szCs w:val="16"/>
      </w:rPr>
      <w:t> </w:t>
    </w:r>
    <w:r>
      <w:rPr>
        <w:rFonts w:ascii="Marianne" w:hAnsi="Marianne"/>
        <w:sz w:val="16"/>
        <w:szCs w:val="16"/>
      </w:rPr>
      <w:t>: 02 51 45 72 35</w:t>
    </w:r>
  </w:p>
  <w:p w14:paraId="0A74E6D6" w14:textId="016B11F7" w:rsidR="00CD5C0F" w:rsidRPr="00606D82" w:rsidRDefault="007334A3" w:rsidP="007334A3">
    <w:pPr>
      <w:pStyle w:val="Pieddepage"/>
      <w:tabs>
        <w:tab w:val="clear" w:pos="4513"/>
        <w:tab w:val="center" w:pos="4990"/>
      </w:tabs>
      <w:spacing w:before="360"/>
      <w:contextualSpacing/>
      <w:rPr>
        <w:sz w:val="16"/>
        <w:szCs w:val="16"/>
      </w:rPr>
    </w:pPr>
    <w:r>
      <w:rPr>
        <w:rFonts w:ascii="Marianne" w:hAnsi="Marianne"/>
        <w:sz w:val="16"/>
        <w:szCs w:val="16"/>
      </w:rPr>
      <w:t>Mél</w:t>
    </w:r>
    <w:r>
      <w:rPr>
        <w:rFonts w:ascii="Calibri" w:hAnsi="Calibri" w:cs="Calibri"/>
        <w:sz w:val="16"/>
        <w:szCs w:val="16"/>
      </w:rPr>
      <w:t> </w:t>
    </w:r>
    <w:r>
      <w:rPr>
        <w:rFonts w:ascii="Marianne" w:hAnsi="Marianne"/>
        <w:sz w:val="16"/>
        <w:szCs w:val="16"/>
      </w:rPr>
      <w:t>: ce.</w:t>
    </w:r>
    <w:r w:rsidR="004F53FF">
      <w:rPr>
        <w:rFonts w:ascii="Marianne" w:hAnsi="Marianne"/>
        <w:sz w:val="16"/>
        <w:szCs w:val="16"/>
      </w:rPr>
      <w:t>drh2-85</w:t>
    </w:r>
    <w:r>
      <w:rPr>
        <w:rFonts w:ascii="Marianne" w:hAnsi="Marianne"/>
        <w:sz w:val="16"/>
        <w:szCs w:val="16"/>
      </w:rPr>
      <w:t>@ac-nantes.fr</w:t>
    </w:r>
    <w:r w:rsidR="00CD5C0F">
      <w:rPr>
        <w:position w:val="1"/>
        <w:sz w:val="16"/>
        <w:szCs w:val="16"/>
      </w:rPr>
      <w:tab/>
    </w:r>
    <w:r w:rsidR="00CD5C0F" w:rsidRPr="00606D82">
      <w:rPr>
        <w:rStyle w:val="Numrodepage"/>
        <w:bCs/>
        <w:sz w:val="16"/>
        <w:szCs w:val="16"/>
      </w:rPr>
      <w:fldChar w:fldCharType="begin"/>
    </w:r>
    <w:r w:rsidR="00CD5C0F" w:rsidRPr="00606D82">
      <w:rPr>
        <w:rStyle w:val="Numrodepage"/>
        <w:bCs/>
        <w:sz w:val="16"/>
        <w:szCs w:val="16"/>
      </w:rPr>
      <w:instrText>PAGE  \* Arabic  \* MERGEFORMAT</w:instrText>
    </w:r>
    <w:r w:rsidR="00CD5C0F" w:rsidRPr="00606D82">
      <w:rPr>
        <w:rStyle w:val="Numrodepage"/>
        <w:bCs/>
        <w:sz w:val="16"/>
        <w:szCs w:val="16"/>
      </w:rPr>
      <w:fldChar w:fldCharType="separate"/>
    </w:r>
    <w:r w:rsidR="00FA6C76">
      <w:rPr>
        <w:rStyle w:val="Numrodepage"/>
        <w:bCs/>
        <w:noProof/>
        <w:sz w:val="16"/>
        <w:szCs w:val="16"/>
      </w:rPr>
      <w:t>1</w:t>
    </w:r>
    <w:r w:rsidR="00CD5C0F" w:rsidRPr="00606D82">
      <w:rPr>
        <w:rStyle w:val="Numrodepage"/>
        <w:bCs/>
        <w:sz w:val="16"/>
        <w:szCs w:val="16"/>
      </w:rPr>
      <w:fldChar w:fldCharType="end"/>
    </w:r>
    <w:r w:rsidR="00CD5C0F" w:rsidRPr="00606D82">
      <w:rPr>
        <w:rStyle w:val="Numrodepage"/>
        <w:bCs/>
        <w:sz w:val="16"/>
        <w:szCs w:val="16"/>
      </w:rPr>
      <w:t>/</w:t>
    </w:r>
    <w:r w:rsidR="00CD5C0F" w:rsidRPr="00606D82">
      <w:rPr>
        <w:rStyle w:val="Numrodepage"/>
        <w:bCs/>
        <w:sz w:val="16"/>
        <w:szCs w:val="16"/>
      </w:rPr>
      <w:fldChar w:fldCharType="begin"/>
    </w:r>
    <w:r w:rsidR="00CD5C0F" w:rsidRPr="00606D82">
      <w:rPr>
        <w:rStyle w:val="Numrodepage"/>
        <w:bCs/>
        <w:sz w:val="16"/>
        <w:szCs w:val="16"/>
      </w:rPr>
      <w:instrText>NUMPAGES  \* Arabic  \* MERGEFORMAT</w:instrText>
    </w:r>
    <w:r w:rsidR="00CD5C0F" w:rsidRPr="00606D82">
      <w:rPr>
        <w:rStyle w:val="Numrodepage"/>
        <w:bCs/>
        <w:sz w:val="16"/>
        <w:szCs w:val="16"/>
      </w:rPr>
      <w:fldChar w:fldCharType="separate"/>
    </w:r>
    <w:r w:rsidR="00FA6C76">
      <w:rPr>
        <w:rStyle w:val="Numrodepage"/>
        <w:bCs/>
        <w:noProof/>
        <w:sz w:val="16"/>
        <w:szCs w:val="16"/>
      </w:rPr>
      <w:t>1</w:t>
    </w:r>
    <w:r w:rsidR="00CD5C0F" w:rsidRPr="00606D82">
      <w:rPr>
        <w:rStyle w:val="Numrodepage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995B8" w14:textId="77777777" w:rsidR="00292C9A" w:rsidRDefault="00292C9A" w:rsidP="0079276E">
      <w:r>
        <w:separator/>
      </w:r>
    </w:p>
  </w:footnote>
  <w:footnote w:type="continuationSeparator" w:id="0">
    <w:p w14:paraId="5C30E2EF" w14:textId="77777777" w:rsidR="00292C9A" w:rsidRDefault="00292C9A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5EBEE" w14:textId="77777777" w:rsidR="000A21D5" w:rsidRDefault="000A21D5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752" behindDoc="0" locked="0" layoutInCell="1" allowOverlap="1" wp14:anchorId="33AA4AF5" wp14:editId="270A5878">
          <wp:simplePos x="0" y="0"/>
          <wp:positionH relativeFrom="column">
            <wp:posOffset>-2540</wp:posOffset>
          </wp:positionH>
          <wp:positionV relativeFrom="paragraph">
            <wp:posOffset>-2540</wp:posOffset>
          </wp:positionV>
          <wp:extent cx="2932430" cy="829310"/>
          <wp:effectExtent l="0" t="0" r="0" b="889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243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5472" w14:textId="43C75EAC" w:rsidR="00E91260" w:rsidRPr="00AF6155" w:rsidRDefault="00606D82" w:rsidP="00405F06">
    <w:pPr>
      <w:pStyle w:val="En-tte"/>
      <w:tabs>
        <w:tab w:val="clear" w:pos="4513"/>
        <w:tab w:val="clear" w:pos="9026"/>
        <w:tab w:val="center" w:pos="4990"/>
        <w:tab w:val="right" w:pos="9979"/>
      </w:tabs>
      <w:spacing w:before="240"/>
      <w:contextualSpacing/>
      <w:jc w:val="right"/>
      <w:rPr>
        <w:rFonts w:ascii="Marianne" w:hAnsi="Marianne"/>
        <w:b/>
        <w:sz w:val="28"/>
        <w:szCs w:val="28"/>
      </w:rPr>
    </w:pPr>
    <w:r w:rsidRPr="00AF6155">
      <w:rPr>
        <w:rFonts w:ascii="Marianne" w:hAnsi="Marianne"/>
        <w:b/>
        <w:bCs/>
        <w:noProof/>
        <w:sz w:val="28"/>
        <w:szCs w:val="28"/>
        <w:lang w:eastAsia="fr-FR"/>
      </w:rPr>
      <w:drawing>
        <wp:anchor distT="0" distB="0" distL="114300" distR="114300" simplePos="0" relativeHeight="251657728" behindDoc="0" locked="0" layoutInCell="1" allowOverlap="1" wp14:anchorId="52F0C7AA" wp14:editId="5CEACA27">
          <wp:simplePos x="0" y="0"/>
          <wp:positionH relativeFrom="column">
            <wp:posOffset>29845</wp:posOffset>
          </wp:positionH>
          <wp:positionV relativeFrom="page">
            <wp:posOffset>212090</wp:posOffset>
          </wp:positionV>
          <wp:extent cx="2935605" cy="828040"/>
          <wp:effectExtent l="0" t="0" r="0" b="0"/>
          <wp:wrapNone/>
          <wp:docPr id="8" name="Image 0" descr="Logo_REGIONS ACA_PAYS DE LA LOIRE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Logo_REGIONS ACA_PAYS DE LA LOIRE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14" t="12735" b="12238"/>
                  <a:stretch>
                    <a:fillRect/>
                  </a:stretch>
                </pic:blipFill>
                <pic:spPr bwMode="auto">
                  <a:xfrm>
                    <a:off x="0" y="0"/>
                    <a:ext cx="2935605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155" w:rsidRPr="00AF6155">
      <w:rPr>
        <w:rFonts w:ascii="Marianne" w:hAnsi="Marianne"/>
        <w:b/>
        <w:sz w:val="28"/>
        <w:szCs w:val="28"/>
      </w:rPr>
      <w:t>Division des Ressources humaines</w:t>
    </w:r>
  </w:p>
  <w:p w14:paraId="3D5A532F" w14:textId="42BF2ACF" w:rsidR="003C1611" w:rsidRPr="00AF6155" w:rsidRDefault="00B23915" w:rsidP="00AF6155">
    <w:pPr>
      <w:pStyle w:val="En-tte"/>
      <w:tabs>
        <w:tab w:val="clear" w:pos="4513"/>
        <w:tab w:val="clear" w:pos="9026"/>
        <w:tab w:val="center" w:pos="4990"/>
        <w:tab w:val="right" w:pos="9979"/>
      </w:tabs>
      <w:spacing w:before="240"/>
      <w:contextualSpacing/>
      <w:jc w:val="right"/>
      <w:rPr>
        <w:rFonts w:ascii="Marianne" w:hAnsi="Marianne"/>
        <w:b/>
        <w:bCs/>
        <w:sz w:val="28"/>
        <w:szCs w:val="28"/>
      </w:rPr>
    </w:pPr>
    <w:r w:rsidRPr="00AF6155">
      <w:rPr>
        <w:rFonts w:ascii="Marianne" w:hAnsi="Marianne"/>
        <w:b/>
        <w:bCs/>
        <w:sz w:val="28"/>
        <w:szCs w:val="28"/>
      </w:rPr>
      <w:t>DRH 2</w:t>
    </w:r>
  </w:p>
  <w:p w14:paraId="3ADA1054" w14:textId="77777777" w:rsidR="00AF6155" w:rsidRPr="00B23915" w:rsidRDefault="00AF6155" w:rsidP="00AF6155">
    <w:pPr>
      <w:pStyle w:val="En-tte"/>
      <w:tabs>
        <w:tab w:val="clear" w:pos="4513"/>
        <w:tab w:val="clear" w:pos="9026"/>
        <w:tab w:val="center" w:pos="4990"/>
        <w:tab w:val="right" w:pos="9979"/>
      </w:tabs>
      <w:spacing w:before="240"/>
      <w:contextualSpacing/>
      <w:jc w:val="right"/>
      <w:rPr>
        <w:rFonts w:ascii="Marianne" w:hAnsi="Marianne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Marianne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67356"/>
    <w:multiLevelType w:val="hybridMultilevel"/>
    <w:tmpl w:val="E30617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437262">
    <w:abstractNumId w:val="1"/>
  </w:num>
  <w:num w:numId="2" w16cid:durableId="576088362">
    <w:abstractNumId w:val="2"/>
  </w:num>
  <w:num w:numId="3" w16cid:durableId="903490236">
    <w:abstractNumId w:val="3"/>
  </w:num>
  <w:num w:numId="4" w16cid:durableId="1627664998">
    <w:abstractNumId w:val="0"/>
  </w:num>
  <w:num w:numId="5" w16cid:durableId="311326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B19"/>
    <w:rsid w:val="00007CB9"/>
    <w:rsid w:val="000143A5"/>
    <w:rsid w:val="00015220"/>
    <w:rsid w:val="000216C2"/>
    <w:rsid w:val="00036119"/>
    <w:rsid w:val="00044D0E"/>
    <w:rsid w:val="00045DCD"/>
    <w:rsid w:val="00046EC0"/>
    <w:rsid w:val="000703DB"/>
    <w:rsid w:val="00081F5E"/>
    <w:rsid w:val="000924D0"/>
    <w:rsid w:val="000A21D5"/>
    <w:rsid w:val="000B7B29"/>
    <w:rsid w:val="000D10EE"/>
    <w:rsid w:val="000E0440"/>
    <w:rsid w:val="000E471A"/>
    <w:rsid w:val="000F31B7"/>
    <w:rsid w:val="001111A5"/>
    <w:rsid w:val="0011138A"/>
    <w:rsid w:val="0011560C"/>
    <w:rsid w:val="001200FD"/>
    <w:rsid w:val="0012102E"/>
    <w:rsid w:val="0012351C"/>
    <w:rsid w:val="00133E75"/>
    <w:rsid w:val="0013770C"/>
    <w:rsid w:val="001475CB"/>
    <w:rsid w:val="00155B19"/>
    <w:rsid w:val="001620FF"/>
    <w:rsid w:val="00162C5E"/>
    <w:rsid w:val="001648E4"/>
    <w:rsid w:val="001655B4"/>
    <w:rsid w:val="00165B13"/>
    <w:rsid w:val="00173CDC"/>
    <w:rsid w:val="001A3875"/>
    <w:rsid w:val="001C4170"/>
    <w:rsid w:val="001C73D5"/>
    <w:rsid w:val="001C79E5"/>
    <w:rsid w:val="001D0075"/>
    <w:rsid w:val="001D3046"/>
    <w:rsid w:val="001E4204"/>
    <w:rsid w:val="001F209A"/>
    <w:rsid w:val="00200ED0"/>
    <w:rsid w:val="00202B2A"/>
    <w:rsid w:val="0022520C"/>
    <w:rsid w:val="002312AF"/>
    <w:rsid w:val="00237D56"/>
    <w:rsid w:val="00277283"/>
    <w:rsid w:val="00290741"/>
    <w:rsid w:val="00290CE8"/>
    <w:rsid w:val="00292C9A"/>
    <w:rsid w:val="00293194"/>
    <w:rsid w:val="002B4DFC"/>
    <w:rsid w:val="002C53DF"/>
    <w:rsid w:val="002D6996"/>
    <w:rsid w:val="002E2836"/>
    <w:rsid w:val="00311B45"/>
    <w:rsid w:val="003240AC"/>
    <w:rsid w:val="00335B9A"/>
    <w:rsid w:val="00335F21"/>
    <w:rsid w:val="00345756"/>
    <w:rsid w:val="003533EA"/>
    <w:rsid w:val="00362D64"/>
    <w:rsid w:val="003707DD"/>
    <w:rsid w:val="00371B90"/>
    <w:rsid w:val="00382ED0"/>
    <w:rsid w:val="00383F88"/>
    <w:rsid w:val="00387AF1"/>
    <w:rsid w:val="003961F5"/>
    <w:rsid w:val="0039789E"/>
    <w:rsid w:val="003A7BC3"/>
    <w:rsid w:val="003C1611"/>
    <w:rsid w:val="003C31E4"/>
    <w:rsid w:val="003D1DE1"/>
    <w:rsid w:val="003D4B01"/>
    <w:rsid w:val="003F2312"/>
    <w:rsid w:val="003F752F"/>
    <w:rsid w:val="00405F06"/>
    <w:rsid w:val="00405F1A"/>
    <w:rsid w:val="00407F51"/>
    <w:rsid w:val="0042101F"/>
    <w:rsid w:val="00433904"/>
    <w:rsid w:val="004340B6"/>
    <w:rsid w:val="00435192"/>
    <w:rsid w:val="00451AF0"/>
    <w:rsid w:val="004529DA"/>
    <w:rsid w:val="00452D76"/>
    <w:rsid w:val="00453DC6"/>
    <w:rsid w:val="00456B46"/>
    <w:rsid w:val="004608CD"/>
    <w:rsid w:val="004624BA"/>
    <w:rsid w:val="00471FAD"/>
    <w:rsid w:val="00474449"/>
    <w:rsid w:val="0048195E"/>
    <w:rsid w:val="00486F88"/>
    <w:rsid w:val="00487A43"/>
    <w:rsid w:val="00490F6F"/>
    <w:rsid w:val="004936AF"/>
    <w:rsid w:val="00493A89"/>
    <w:rsid w:val="00497D48"/>
    <w:rsid w:val="004A0C13"/>
    <w:rsid w:val="004A142E"/>
    <w:rsid w:val="004C7346"/>
    <w:rsid w:val="004D0D46"/>
    <w:rsid w:val="004D1619"/>
    <w:rsid w:val="004E549F"/>
    <w:rsid w:val="004E7415"/>
    <w:rsid w:val="004F53FF"/>
    <w:rsid w:val="00516A53"/>
    <w:rsid w:val="005176AF"/>
    <w:rsid w:val="00521BCD"/>
    <w:rsid w:val="00533FB0"/>
    <w:rsid w:val="0053463D"/>
    <w:rsid w:val="00544729"/>
    <w:rsid w:val="0057177D"/>
    <w:rsid w:val="005819E9"/>
    <w:rsid w:val="00582905"/>
    <w:rsid w:val="00590BD6"/>
    <w:rsid w:val="00596788"/>
    <w:rsid w:val="005972E3"/>
    <w:rsid w:val="005A10BD"/>
    <w:rsid w:val="005B11B6"/>
    <w:rsid w:val="005B6F0D"/>
    <w:rsid w:val="005C4846"/>
    <w:rsid w:val="005D4485"/>
    <w:rsid w:val="005D6417"/>
    <w:rsid w:val="005E2827"/>
    <w:rsid w:val="005F2E98"/>
    <w:rsid w:val="005F469D"/>
    <w:rsid w:val="00601526"/>
    <w:rsid w:val="00604A2D"/>
    <w:rsid w:val="00606D82"/>
    <w:rsid w:val="00620290"/>
    <w:rsid w:val="00625D93"/>
    <w:rsid w:val="00627362"/>
    <w:rsid w:val="00630A02"/>
    <w:rsid w:val="00632739"/>
    <w:rsid w:val="0063660E"/>
    <w:rsid w:val="00651077"/>
    <w:rsid w:val="006557A6"/>
    <w:rsid w:val="0067337F"/>
    <w:rsid w:val="00675B3E"/>
    <w:rsid w:val="006775C4"/>
    <w:rsid w:val="006859B0"/>
    <w:rsid w:val="006A35C1"/>
    <w:rsid w:val="006A4ADA"/>
    <w:rsid w:val="006C78AF"/>
    <w:rsid w:val="006D1A29"/>
    <w:rsid w:val="006D1C7F"/>
    <w:rsid w:val="006D502A"/>
    <w:rsid w:val="00701BEF"/>
    <w:rsid w:val="00710CDF"/>
    <w:rsid w:val="007334A3"/>
    <w:rsid w:val="0073680A"/>
    <w:rsid w:val="0074057C"/>
    <w:rsid w:val="00741E37"/>
    <w:rsid w:val="00751CCE"/>
    <w:rsid w:val="00752544"/>
    <w:rsid w:val="007638EA"/>
    <w:rsid w:val="00765DCE"/>
    <w:rsid w:val="007721F0"/>
    <w:rsid w:val="00781B00"/>
    <w:rsid w:val="007852DB"/>
    <w:rsid w:val="0079276E"/>
    <w:rsid w:val="007B0127"/>
    <w:rsid w:val="007B32A9"/>
    <w:rsid w:val="007B3F6E"/>
    <w:rsid w:val="007B4F8D"/>
    <w:rsid w:val="007B6F11"/>
    <w:rsid w:val="007C086B"/>
    <w:rsid w:val="007C793C"/>
    <w:rsid w:val="007E0EA9"/>
    <w:rsid w:val="007E25EF"/>
    <w:rsid w:val="007E2D34"/>
    <w:rsid w:val="007E6A32"/>
    <w:rsid w:val="007F1724"/>
    <w:rsid w:val="008075E2"/>
    <w:rsid w:val="00807CCD"/>
    <w:rsid w:val="0081060F"/>
    <w:rsid w:val="008170E2"/>
    <w:rsid w:val="00822782"/>
    <w:rsid w:val="00847039"/>
    <w:rsid w:val="00851458"/>
    <w:rsid w:val="00856F29"/>
    <w:rsid w:val="00857B1F"/>
    <w:rsid w:val="008610A2"/>
    <w:rsid w:val="0088053F"/>
    <w:rsid w:val="00882E7E"/>
    <w:rsid w:val="008A73FE"/>
    <w:rsid w:val="008D2FC3"/>
    <w:rsid w:val="008F01AA"/>
    <w:rsid w:val="008F6DC9"/>
    <w:rsid w:val="00930B38"/>
    <w:rsid w:val="00936712"/>
    <w:rsid w:val="00936E45"/>
    <w:rsid w:val="00941377"/>
    <w:rsid w:val="0094590A"/>
    <w:rsid w:val="00946F63"/>
    <w:rsid w:val="00972C79"/>
    <w:rsid w:val="009909F5"/>
    <w:rsid w:val="00992DBA"/>
    <w:rsid w:val="009C0C96"/>
    <w:rsid w:val="009D51D5"/>
    <w:rsid w:val="009D596B"/>
    <w:rsid w:val="009E45D4"/>
    <w:rsid w:val="009F56A7"/>
    <w:rsid w:val="00A10A83"/>
    <w:rsid w:val="00A124A0"/>
    <w:rsid w:val="00A1486F"/>
    <w:rsid w:val="00A30EA6"/>
    <w:rsid w:val="00A41541"/>
    <w:rsid w:val="00A440C0"/>
    <w:rsid w:val="00A6257D"/>
    <w:rsid w:val="00A64EC6"/>
    <w:rsid w:val="00A75F41"/>
    <w:rsid w:val="00A77ABA"/>
    <w:rsid w:val="00A84CCB"/>
    <w:rsid w:val="00A8507F"/>
    <w:rsid w:val="00A857FF"/>
    <w:rsid w:val="00A97243"/>
    <w:rsid w:val="00AA715A"/>
    <w:rsid w:val="00AB25CD"/>
    <w:rsid w:val="00AB2C1E"/>
    <w:rsid w:val="00AC094F"/>
    <w:rsid w:val="00AE48FE"/>
    <w:rsid w:val="00AE6699"/>
    <w:rsid w:val="00AF1B83"/>
    <w:rsid w:val="00AF1D5B"/>
    <w:rsid w:val="00AF6155"/>
    <w:rsid w:val="00B02E79"/>
    <w:rsid w:val="00B23915"/>
    <w:rsid w:val="00B33E30"/>
    <w:rsid w:val="00B37451"/>
    <w:rsid w:val="00B46A09"/>
    <w:rsid w:val="00B46AF7"/>
    <w:rsid w:val="00B54EEA"/>
    <w:rsid w:val="00B55B58"/>
    <w:rsid w:val="00B77B3B"/>
    <w:rsid w:val="00B81331"/>
    <w:rsid w:val="00BC0108"/>
    <w:rsid w:val="00BF24FC"/>
    <w:rsid w:val="00C05D09"/>
    <w:rsid w:val="00C220A3"/>
    <w:rsid w:val="00C37FD7"/>
    <w:rsid w:val="00C41844"/>
    <w:rsid w:val="00C41DA0"/>
    <w:rsid w:val="00C46C6C"/>
    <w:rsid w:val="00C51E77"/>
    <w:rsid w:val="00C57944"/>
    <w:rsid w:val="00C632F5"/>
    <w:rsid w:val="00C66322"/>
    <w:rsid w:val="00C67312"/>
    <w:rsid w:val="00C7451D"/>
    <w:rsid w:val="00C770C1"/>
    <w:rsid w:val="00CB0B9B"/>
    <w:rsid w:val="00CB10B8"/>
    <w:rsid w:val="00CB6130"/>
    <w:rsid w:val="00CD5C0F"/>
    <w:rsid w:val="00CD5E65"/>
    <w:rsid w:val="00CE16E3"/>
    <w:rsid w:val="00CE1BE6"/>
    <w:rsid w:val="00CE2332"/>
    <w:rsid w:val="00D02C8C"/>
    <w:rsid w:val="00D03DDE"/>
    <w:rsid w:val="00D03E95"/>
    <w:rsid w:val="00D0570F"/>
    <w:rsid w:val="00D10C52"/>
    <w:rsid w:val="00D64AA1"/>
    <w:rsid w:val="00D80EA8"/>
    <w:rsid w:val="00D946F7"/>
    <w:rsid w:val="00D952C8"/>
    <w:rsid w:val="00D96935"/>
    <w:rsid w:val="00DA1FD0"/>
    <w:rsid w:val="00DA2090"/>
    <w:rsid w:val="00DA47DF"/>
    <w:rsid w:val="00DB0F50"/>
    <w:rsid w:val="00DC514A"/>
    <w:rsid w:val="00DC5BB5"/>
    <w:rsid w:val="00DD50D6"/>
    <w:rsid w:val="00DD51CB"/>
    <w:rsid w:val="00DE45A1"/>
    <w:rsid w:val="00DF6D86"/>
    <w:rsid w:val="00E05336"/>
    <w:rsid w:val="00E11C45"/>
    <w:rsid w:val="00E17D9D"/>
    <w:rsid w:val="00E2063E"/>
    <w:rsid w:val="00E322E1"/>
    <w:rsid w:val="00E36308"/>
    <w:rsid w:val="00E36866"/>
    <w:rsid w:val="00E4015D"/>
    <w:rsid w:val="00E55938"/>
    <w:rsid w:val="00E56A18"/>
    <w:rsid w:val="00E57C0F"/>
    <w:rsid w:val="00E65AC4"/>
    <w:rsid w:val="00E669F0"/>
    <w:rsid w:val="00E6711D"/>
    <w:rsid w:val="00E756F5"/>
    <w:rsid w:val="00E82897"/>
    <w:rsid w:val="00E91260"/>
    <w:rsid w:val="00E961EB"/>
    <w:rsid w:val="00EA72D1"/>
    <w:rsid w:val="00EB75FC"/>
    <w:rsid w:val="00ED447C"/>
    <w:rsid w:val="00ED5103"/>
    <w:rsid w:val="00ED5609"/>
    <w:rsid w:val="00EE46F9"/>
    <w:rsid w:val="00EE6173"/>
    <w:rsid w:val="00EE7DB0"/>
    <w:rsid w:val="00EF033E"/>
    <w:rsid w:val="00EF5CF0"/>
    <w:rsid w:val="00EF7456"/>
    <w:rsid w:val="00F043B7"/>
    <w:rsid w:val="00F22CF7"/>
    <w:rsid w:val="00F234AB"/>
    <w:rsid w:val="00F2464C"/>
    <w:rsid w:val="00F25DA3"/>
    <w:rsid w:val="00F261BB"/>
    <w:rsid w:val="00F27C96"/>
    <w:rsid w:val="00F42E26"/>
    <w:rsid w:val="00F542FC"/>
    <w:rsid w:val="00F60279"/>
    <w:rsid w:val="00F7722A"/>
    <w:rsid w:val="00F87B16"/>
    <w:rsid w:val="00F9308C"/>
    <w:rsid w:val="00FA6C76"/>
    <w:rsid w:val="00FB0C0A"/>
    <w:rsid w:val="00FE4D92"/>
    <w:rsid w:val="00FE503B"/>
    <w:rsid w:val="00FE599B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1DE8D728"/>
  <w15:chartTrackingRefBased/>
  <w15:docId w15:val="{8C7BFEA7-FB4F-40D2-BE55-07AC8DF50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arianne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1B9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="Marianne" w:eastAsia="Times New Roman" w:hAnsi="Marianne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1B9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C770C1"/>
    <w:pPr>
      <w:spacing w:line="276" w:lineRule="auto"/>
    </w:pPr>
    <w:rPr>
      <w:rFonts w:ascii="Marianne" w:hAnsi="Marianne"/>
      <w:sz w:val="20"/>
    </w:rPr>
  </w:style>
  <w:style w:type="paragraph" w:styleId="Paragraphedeliste">
    <w:name w:val="List Paragraph"/>
    <w:basedOn w:val="Normal"/>
    <w:uiPriority w:val="1"/>
    <w:rsid w:val="00371B90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  <w:rsid w:val="00371B90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Corpsdetexte"/>
    <w:next w:val="Corpsdetexte"/>
    <w:link w:val="SignatCar"/>
    <w:qFormat/>
    <w:rsid w:val="00C770C1"/>
    <w:pPr>
      <w:jc w:val="right"/>
    </w:pPr>
    <w:rPr>
      <w:b/>
      <w:color w:val="000000"/>
      <w:sz w:val="16"/>
    </w:rPr>
  </w:style>
  <w:style w:type="character" w:customStyle="1" w:styleId="CorpsdetexteCar">
    <w:name w:val="Corps de texte Car"/>
    <w:link w:val="Corpsdetexte"/>
    <w:uiPriority w:val="1"/>
    <w:rsid w:val="00C770C1"/>
    <w:rPr>
      <w:rFonts w:ascii="Marianne" w:hAnsi="Marianne"/>
      <w:sz w:val="20"/>
      <w:lang w:val="fr-FR"/>
    </w:rPr>
  </w:style>
  <w:style w:type="character" w:customStyle="1" w:styleId="ObjetCar">
    <w:name w:val="Objet Car"/>
    <w:link w:val="Objet"/>
    <w:rsid w:val="00DA2090"/>
    <w:rPr>
      <w:rFonts w:ascii="Marianne" w:hAnsi="Marianne"/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C770C1"/>
    <w:rPr>
      <w:rFonts w:ascii="Marianne" w:eastAsia="Arial" w:hAnsi="Marianne" w:cs="Arial"/>
      <w:b w:val="0"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/>
      <w:bCs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rFonts w:ascii="Marianne" w:hAnsi="Marianne"/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rFonts w:ascii="Marianne" w:hAnsi="Marianne"/>
      <w:b w:val="0"/>
      <w:bCs w:val="0"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rFonts w:ascii="Marianne" w:hAnsi="Marianne"/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Marianne" w:eastAsia="Times New Roman" w:hAnsi="Marianne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Corpsdetexte"/>
    <w:next w:val="Corpsdetexte"/>
    <w:link w:val="Date2Car"/>
    <w:qFormat/>
    <w:rsid w:val="00C770C1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link w:val="Date2"/>
    <w:rsid w:val="00C770C1"/>
    <w:rPr>
      <w:rFonts w:ascii="Marianne" w:hAnsi="Marianne"/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="Marianne" w:eastAsia="Times New Roman" w:hAnsi="Marianne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Marianne" w:eastAsia="Times New Roman" w:hAnsi="Marianne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rsid w:val="00C770C1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C770C1"/>
    <w:rPr>
      <w:rFonts w:ascii="Marianne" w:hAnsi="Marianne"/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Corpsdetexte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6D1C7F"/>
    <w:rPr>
      <w:rFonts w:ascii="Marianne" w:hAnsi="Marianne"/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link w:val="IntituleDirecteur"/>
    <w:rsid w:val="00DA2090"/>
    <w:rPr>
      <w:rFonts w:ascii="Marianne" w:hAnsi="Marianne"/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 w:val="0"/>
      <w:bCs w:val="0"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Corpsdetexte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  <w:rPr>
      <w:rFonts w:ascii="Arial" w:hAnsi="Arial"/>
    </w:r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  <w:rPr>
      <w:rFonts w:ascii="Arial" w:hAnsi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56F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756F5"/>
    <w:rPr>
      <w:rFonts w:ascii="Tahoma" w:hAnsi="Tahoma" w:cs="Tahoma"/>
      <w:sz w:val="16"/>
      <w:szCs w:val="16"/>
    </w:rPr>
  </w:style>
  <w:style w:type="paragraph" w:customStyle="1" w:styleId="Notebasdepagesection">
    <w:name w:val="Note bas de page section"/>
    <w:basedOn w:val="Corpsdetexte"/>
    <w:link w:val="NotebasdepagesectionCar"/>
    <w:qFormat/>
    <w:rsid w:val="006D1C7F"/>
    <w:rPr>
      <w:sz w:val="16"/>
      <w:szCs w:val="16"/>
    </w:rPr>
  </w:style>
  <w:style w:type="character" w:customStyle="1" w:styleId="NotebasdepagesectionCar">
    <w:name w:val="Note bas de page section Car"/>
    <w:link w:val="Notebasdepagesection"/>
    <w:rsid w:val="006D1C7F"/>
    <w:rPr>
      <w:rFonts w:ascii="Marianne" w:eastAsia="Arial" w:hAnsi="Marianne" w:cs="Arial"/>
      <w:sz w:val="16"/>
      <w:szCs w:val="16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8D2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6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.drh2-85@ac-nantes.f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avier%20rolland\Desktop\Bureautique\Courrier_Service_Dsden85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3FF21-EF20-4343-9C1C-AE456CE91D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468DAA-B998-4198-A82B-959F286569C3}">
  <ds:schemaRefs>
    <ds:schemaRef ds:uri="2c7ddd52-0a06-43b1-a35c-dcb15ea2e3f4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9A4D07-DE54-4519-A5D1-298CAA19FB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F2CD1A-0101-4813-97A5-3D76C71B2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Courrier_Service_Dsden85.dot</Template>
  <TotalTime>3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rolland</dc:creator>
  <cp:keywords/>
  <cp:lastModifiedBy>Nerriere Marie-Blanche</cp:lastModifiedBy>
  <cp:revision>6</cp:revision>
  <cp:lastPrinted>2026-05-28T09:28:00Z</cp:lastPrinted>
  <dcterms:created xsi:type="dcterms:W3CDTF">2026-05-27T08:42:00Z</dcterms:created>
  <dcterms:modified xsi:type="dcterms:W3CDTF">2026-05-28T09:28:00Z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